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FE648" w14:textId="020E6E14" w:rsidR="00EF7784" w:rsidRPr="007A4BFA" w:rsidRDefault="00EF7784" w:rsidP="00E76F56">
      <w:pPr>
        <w:pStyle w:val="Title"/>
        <w:ind w:left="-851"/>
        <w:jc w:val="center"/>
        <w:rPr>
          <w:rFonts w:ascii="Arial" w:hAnsi="Arial" w:cs="Arial"/>
          <w:sz w:val="40"/>
          <w:szCs w:val="40"/>
        </w:rPr>
      </w:pPr>
      <w:r w:rsidRPr="007A4BFA">
        <w:rPr>
          <w:rFonts w:ascii="Arial" w:hAnsi="Arial" w:cs="Arial"/>
          <w:sz w:val="40"/>
          <w:szCs w:val="40"/>
        </w:rPr>
        <w:t>Autism Support Team</w:t>
      </w:r>
    </w:p>
    <w:p w14:paraId="0881FD53" w14:textId="77777777" w:rsidR="009B5AFC" w:rsidRPr="007A4BFA" w:rsidRDefault="00EE10E4" w:rsidP="00E76F56">
      <w:pPr>
        <w:pStyle w:val="Title"/>
        <w:ind w:left="-993"/>
        <w:jc w:val="center"/>
        <w:rPr>
          <w:rFonts w:ascii="Arial" w:hAnsi="Arial" w:cs="Arial"/>
          <w:sz w:val="24"/>
          <w:szCs w:val="24"/>
        </w:rPr>
      </w:pPr>
      <w:r w:rsidRPr="00D832CA">
        <w:rPr>
          <w:rFonts w:ascii="Arial" w:hAnsi="Arial" w:cs="Arial"/>
          <w:b/>
          <w:sz w:val="44"/>
          <w:szCs w:val="44"/>
        </w:rPr>
        <w:t>RECEPTION</w:t>
      </w:r>
      <w:r w:rsidRPr="007A4BFA">
        <w:rPr>
          <w:rFonts w:ascii="Arial" w:hAnsi="Arial" w:cs="Arial"/>
          <w:sz w:val="40"/>
          <w:szCs w:val="40"/>
        </w:rPr>
        <w:t xml:space="preserve"> </w:t>
      </w:r>
      <w:r w:rsidR="00EF7784" w:rsidRPr="007A4BFA">
        <w:rPr>
          <w:rFonts w:ascii="Arial" w:hAnsi="Arial" w:cs="Arial"/>
          <w:sz w:val="40"/>
          <w:szCs w:val="40"/>
        </w:rPr>
        <w:t>Request for support</w:t>
      </w:r>
    </w:p>
    <w:p w14:paraId="7DE01039" w14:textId="77777777" w:rsidR="002304EE" w:rsidRPr="007A4BFA" w:rsidRDefault="009B5AFC" w:rsidP="00601512">
      <w:pPr>
        <w:pStyle w:val="Heading1"/>
        <w:ind w:right="119" w:firstLine="142"/>
        <w:rPr>
          <w:rFonts w:ascii="Arial" w:hAnsi="Arial" w:cs="Arial"/>
          <w:sz w:val="24"/>
          <w:szCs w:val="24"/>
        </w:rPr>
      </w:pPr>
      <w:r w:rsidRPr="007A4BFA">
        <w:rPr>
          <w:rFonts w:ascii="Arial" w:hAnsi="Arial" w:cs="Arial"/>
          <w:sz w:val="24"/>
          <w:szCs w:val="24"/>
        </w:rPr>
        <w:t>School details</w:t>
      </w:r>
    </w:p>
    <w:tbl>
      <w:tblPr>
        <w:tblStyle w:val="TableGrid"/>
        <w:tblpPr w:leftFromText="180" w:rightFromText="180" w:vertAnchor="text" w:horzAnchor="margin" w:tblpY="338"/>
        <w:tblW w:w="10768" w:type="dxa"/>
        <w:tblLook w:val="04A0" w:firstRow="1" w:lastRow="0" w:firstColumn="1" w:lastColumn="0" w:noHBand="0" w:noVBand="1"/>
      </w:tblPr>
      <w:tblGrid>
        <w:gridCol w:w="5132"/>
        <w:gridCol w:w="5636"/>
      </w:tblGrid>
      <w:tr w:rsidR="00601512" w:rsidRPr="007A4BFA" w14:paraId="358112EC" w14:textId="77777777" w:rsidTr="00995EFF">
        <w:tc>
          <w:tcPr>
            <w:tcW w:w="5132" w:type="dxa"/>
          </w:tcPr>
          <w:p w14:paraId="17DB5375" w14:textId="77777777" w:rsidR="00601512" w:rsidRDefault="00601512" w:rsidP="0060151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School name</w:t>
            </w:r>
            <w:r>
              <w:rPr>
                <w:rFonts w:ascii="Arial" w:hAnsi="Arial" w:cs="Arial"/>
                <w:sz w:val="24"/>
                <w:szCs w:val="24"/>
              </w:rPr>
              <w:t>/address</w:t>
            </w:r>
            <w:r w:rsidRPr="007A4BFA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41D6B39" w14:textId="77777777" w:rsidR="00601512" w:rsidRPr="007A4BFA" w:rsidRDefault="00601512" w:rsidP="0060151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6" w:type="dxa"/>
          </w:tcPr>
          <w:p w14:paraId="07A73AA2" w14:textId="77777777" w:rsidR="00601512" w:rsidRPr="007A4BFA" w:rsidRDefault="00601512" w:rsidP="00601512">
            <w:pPr>
              <w:spacing w:line="480" w:lineRule="auto"/>
              <w:ind w:right="-1390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</w:tr>
      <w:tr w:rsidR="00601512" w:rsidRPr="007A4BFA" w14:paraId="166F33C0" w14:textId="77777777" w:rsidTr="00995EFF">
        <w:tc>
          <w:tcPr>
            <w:tcW w:w="5132" w:type="dxa"/>
          </w:tcPr>
          <w:p w14:paraId="33BFB8CF" w14:textId="77777777" w:rsidR="00601512" w:rsidRDefault="00601512" w:rsidP="0060151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Name of person making request:</w:t>
            </w:r>
          </w:p>
          <w:p w14:paraId="5D21A534" w14:textId="77777777" w:rsidR="00601512" w:rsidRPr="007A4BFA" w:rsidRDefault="00601512" w:rsidP="0060151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6" w:type="dxa"/>
          </w:tcPr>
          <w:p w14:paraId="6ECBAB15" w14:textId="0A23D5B6" w:rsidR="00601512" w:rsidRPr="007A4BFA" w:rsidRDefault="00601512" w:rsidP="0060151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1512" w:rsidRPr="007A4BFA" w14:paraId="69FDF76B" w14:textId="77777777" w:rsidTr="00995EFF">
        <w:tc>
          <w:tcPr>
            <w:tcW w:w="5132" w:type="dxa"/>
          </w:tcPr>
          <w:p w14:paraId="43210E9D" w14:textId="77777777" w:rsidR="00601512" w:rsidRPr="007A4BFA" w:rsidRDefault="00601512" w:rsidP="0060151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5636" w:type="dxa"/>
          </w:tcPr>
          <w:p w14:paraId="663A69E9" w14:textId="77777777" w:rsidR="00601512" w:rsidRPr="007A4BFA" w:rsidRDefault="00601512" w:rsidP="0060151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Telephone No:</w:t>
            </w:r>
          </w:p>
        </w:tc>
      </w:tr>
    </w:tbl>
    <w:p w14:paraId="423E5AE6" w14:textId="77777777" w:rsidR="00785365" w:rsidRDefault="00D832CA" w:rsidP="00601512">
      <w:pPr>
        <w:pStyle w:val="Heading1"/>
        <w:ind w:right="119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CLASS </w:t>
      </w:r>
      <w:r w:rsidR="00785365" w:rsidRPr="007A4BFA">
        <w:rPr>
          <w:rFonts w:ascii="Arial" w:hAnsi="Arial" w:cs="Arial"/>
          <w:sz w:val="24"/>
          <w:szCs w:val="24"/>
        </w:rPr>
        <w:t>details</w:t>
      </w:r>
    </w:p>
    <w:p w14:paraId="6D31F0BC" w14:textId="3253B92C" w:rsidR="00CE162A" w:rsidRDefault="00CE162A" w:rsidP="00CE162A"/>
    <w:tbl>
      <w:tblPr>
        <w:tblStyle w:val="TableGrid"/>
        <w:tblpPr w:leftFromText="180" w:rightFromText="180" w:vertAnchor="text" w:horzAnchor="margin" w:tblpY="-26"/>
        <w:tblW w:w="10915" w:type="dxa"/>
        <w:tblLook w:val="04A0" w:firstRow="1" w:lastRow="0" w:firstColumn="1" w:lastColumn="0" w:noHBand="0" w:noVBand="1"/>
      </w:tblPr>
      <w:tblGrid>
        <w:gridCol w:w="4542"/>
        <w:gridCol w:w="2291"/>
        <w:gridCol w:w="4082"/>
      </w:tblGrid>
      <w:tr w:rsidR="0029759F" w:rsidRPr="007A4BFA" w14:paraId="4C7861DC" w14:textId="77777777" w:rsidTr="0029759F">
        <w:tc>
          <w:tcPr>
            <w:tcW w:w="4542" w:type="dxa"/>
          </w:tcPr>
          <w:p w14:paraId="6D359789" w14:textId="77777777" w:rsidR="0029759F" w:rsidRDefault="0029759F" w:rsidP="0029759F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 xml:space="preserve">Name of Class </w:t>
            </w:r>
            <w:bookmarkStart w:id="0" w:name="_Int_6hJDe78C"/>
            <w:r w:rsidRPr="06FA1055">
              <w:rPr>
                <w:rFonts w:ascii="Arial" w:hAnsi="Arial" w:cs="Arial"/>
                <w:sz w:val="24"/>
                <w:szCs w:val="24"/>
              </w:rPr>
              <w:t>teacher :</w:t>
            </w:r>
            <w:bookmarkEnd w:id="0"/>
          </w:p>
          <w:p w14:paraId="3C035A95" w14:textId="77777777" w:rsidR="0029759F" w:rsidRPr="007A4BFA" w:rsidRDefault="0029759F" w:rsidP="0029759F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2291" w:type="dxa"/>
          </w:tcPr>
          <w:p w14:paraId="67B6CAB0" w14:textId="77777777" w:rsidR="0029759F" w:rsidRPr="007A4BFA" w:rsidRDefault="0029759F" w:rsidP="0029759F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 xml:space="preserve">Class </w:t>
            </w:r>
            <w:bookmarkStart w:id="1" w:name="_Int_gB4EnD5a"/>
            <w:r w:rsidRPr="06FA1055">
              <w:rPr>
                <w:rFonts w:ascii="Arial" w:hAnsi="Arial" w:cs="Arial"/>
                <w:sz w:val="24"/>
                <w:szCs w:val="24"/>
              </w:rPr>
              <w:t>Name:</w:t>
            </w:r>
            <w:r>
              <w:tab/>
            </w:r>
            <w:bookmarkEnd w:id="1"/>
          </w:p>
        </w:tc>
        <w:tc>
          <w:tcPr>
            <w:tcW w:w="4082" w:type="dxa"/>
          </w:tcPr>
          <w:p w14:paraId="6A8AA37E" w14:textId="77777777" w:rsidR="0029759F" w:rsidRDefault="0029759F" w:rsidP="0029759F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b/>
                <w:sz w:val="24"/>
                <w:szCs w:val="24"/>
              </w:rPr>
            </w:pPr>
            <w:r w:rsidRPr="007A4BFA">
              <w:rPr>
                <w:rFonts w:ascii="Arial" w:hAnsi="Arial" w:cs="Arial"/>
                <w:sz w:val="24"/>
                <w:szCs w:val="24"/>
              </w:rPr>
              <w:t>Year group: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832CA">
              <w:rPr>
                <w:rFonts w:ascii="Arial" w:hAnsi="Arial" w:cs="Arial"/>
                <w:b/>
                <w:sz w:val="24"/>
                <w:szCs w:val="24"/>
              </w:rPr>
              <w:t>RECEPTION</w:t>
            </w:r>
          </w:p>
          <w:p w14:paraId="63AF05A4" w14:textId="77777777" w:rsidR="0029759F" w:rsidRPr="007A4BFA" w:rsidRDefault="0029759F" w:rsidP="0029759F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59F" w:rsidRPr="007A4BFA" w14:paraId="532FF0CF" w14:textId="77777777" w:rsidTr="0029759F">
        <w:tc>
          <w:tcPr>
            <w:tcW w:w="4542" w:type="dxa"/>
          </w:tcPr>
          <w:p w14:paraId="414F035F" w14:textId="77777777" w:rsidR="0029759F" w:rsidRDefault="0029759F" w:rsidP="0029759F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Class Teaching Assistant(s):</w:t>
            </w:r>
          </w:p>
          <w:p w14:paraId="0F41342C" w14:textId="77777777" w:rsidR="0029759F" w:rsidRPr="007A4BFA" w:rsidRDefault="0029759F" w:rsidP="0029759F">
            <w:pPr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3" w:type="dxa"/>
            <w:gridSpan w:val="2"/>
          </w:tcPr>
          <w:p w14:paraId="537B3B99" w14:textId="77777777" w:rsidR="0029759F" w:rsidRDefault="0029759F" w:rsidP="0029759F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School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SENCo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9AA3E97" w14:textId="77777777" w:rsidR="0029759F" w:rsidRPr="007A4BFA" w:rsidRDefault="0029759F" w:rsidP="0029759F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  </w:t>
            </w:r>
          </w:p>
        </w:tc>
      </w:tr>
      <w:tr w:rsidR="0029759F" w:rsidRPr="007A4BFA" w14:paraId="45E25385" w14:textId="77777777" w:rsidTr="0029759F">
        <w:tc>
          <w:tcPr>
            <w:tcW w:w="10915" w:type="dxa"/>
            <w:gridSpan w:val="3"/>
          </w:tcPr>
          <w:p w14:paraId="713619C0" w14:textId="77777777" w:rsidR="0029759F" w:rsidRDefault="0029759F" w:rsidP="0029759F">
            <w:pPr>
              <w:rPr>
                <w:rFonts w:ascii="Arial" w:hAnsi="Arial" w:cs="Arial"/>
                <w:sz w:val="24"/>
                <w:szCs w:val="24"/>
              </w:rPr>
            </w:pPr>
            <w:r w:rsidRPr="006A63E5">
              <w:rPr>
                <w:rFonts w:ascii="Arial" w:hAnsi="Arial" w:cs="Arial"/>
                <w:sz w:val="24"/>
                <w:szCs w:val="24"/>
              </w:rPr>
              <w:t>What are the current challenges in your classroom?</w:t>
            </w:r>
          </w:p>
          <w:p w14:paraId="4386D1D0" w14:textId="77777777" w:rsidR="0029759F" w:rsidRDefault="0029759F" w:rsidP="002975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2BE42B" w14:textId="77777777" w:rsidR="0029759F" w:rsidRDefault="0029759F" w:rsidP="002975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DD03A9" w14:textId="77777777" w:rsidR="0029759F" w:rsidRDefault="0029759F" w:rsidP="0029759F">
            <w:pPr>
              <w:tabs>
                <w:tab w:val="left" w:pos="2265"/>
              </w:tabs>
              <w:spacing w:line="48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59F" w:rsidRPr="007A4BFA" w14:paraId="487A1729" w14:textId="77777777" w:rsidTr="0029759F">
        <w:tc>
          <w:tcPr>
            <w:tcW w:w="10915" w:type="dxa"/>
            <w:gridSpan w:val="3"/>
          </w:tcPr>
          <w:p w14:paraId="16AAE92A" w14:textId="77777777" w:rsidR="0029759F" w:rsidRPr="007A4BFA" w:rsidRDefault="0029759F" w:rsidP="0029759F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classroom strategies are you using?</w:t>
            </w:r>
          </w:p>
          <w:p w14:paraId="35BFAD8D" w14:textId="77777777" w:rsidR="0029759F" w:rsidRPr="007A4BFA" w:rsidRDefault="0029759F" w:rsidP="0029759F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  <w:p w14:paraId="1571C408" w14:textId="77777777" w:rsidR="0029759F" w:rsidRPr="007A4BFA" w:rsidRDefault="0029759F" w:rsidP="0029759F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59F" w:rsidRPr="007A4BFA" w14:paraId="7CDD19E9" w14:textId="77777777" w:rsidTr="0029759F">
        <w:tc>
          <w:tcPr>
            <w:tcW w:w="10915" w:type="dxa"/>
            <w:gridSpan w:val="3"/>
          </w:tcPr>
          <w:p w14:paraId="0ED758D6" w14:textId="2D9A302F" w:rsidR="0029759F" w:rsidRPr="007A4BFA" w:rsidRDefault="0029759F" w:rsidP="0029759F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support are you </w:t>
            </w:r>
            <w:r w:rsidR="002E4F37">
              <w:rPr>
                <w:rFonts w:ascii="Arial" w:hAnsi="Arial" w:cs="Arial"/>
                <w:sz w:val="24"/>
                <w:szCs w:val="24"/>
              </w:rPr>
              <w:t>requesting</w:t>
            </w:r>
            <w:r>
              <w:rPr>
                <w:rFonts w:ascii="Arial" w:hAnsi="Arial" w:cs="Arial"/>
                <w:sz w:val="24"/>
                <w:szCs w:val="24"/>
              </w:rPr>
              <w:t xml:space="preserve"> from the AST?</w:t>
            </w:r>
          </w:p>
          <w:p w14:paraId="7677D485" w14:textId="77777777" w:rsidR="0029759F" w:rsidRDefault="0029759F" w:rsidP="0029759F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  <w:p w14:paraId="6E20D6CB" w14:textId="77777777" w:rsidR="0029759F" w:rsidRDefault="0029759F" w:rsidP="0029759F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759F" w:rsidRPr="007A4BFA" w14:paraId="73C30436" w14:textId="77777777" w:rsidTr="0029759F">
        <w:tc>
          <w:tcPr>
            <w:tcW w:w="10915" w:type="dxa"/>
            <w:gridSpan w:val="3"/>
          </w:tcPr>
          <w:p w14:paraId="4937FCB3" w14:textId="70A8D1A2" w:rsidR="0029759F" w:rsidRPr="00CE162A" w:rsidRDefault="0029759F" w:rsidP="0029759F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</w:t>
            </w:r>
            <w:r w:rsidR="005779E3">
              <w:rPr>
                <w:rFonts w:ascii="Arial" w:hAnsi="Arial" w:cs="Arial"/>
                <w:sz w:val="24"/>
                <w:szCs w:val="24"/>
              </w:rPr>
              <w:t>changes are you hoping to see in your classroom</w:t>
            </w:r>
            <w:r w:rsidRPr="00CE162A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03E63F04" w14:textId="77777777" w:rsidR="0029759F" w:rsidRDefault="0029759F" w:rsidP="0029759F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  <w:p w14:paraId="330C23B7" w14:textId="77777777" w:rsidR="0029759F" w:rsidRDefault="0029759F" w:rsidP="0029759F">
            <w:pPr>
              <w:spacing w:line="360" w:lineRule="auto"/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F396F0" w14:textId="77777777" w:rsidR="0029759F" w:rsidRDefault="0029759F" w:rsidP="00CE162A"/>
    <w:p w14:paraId="4E47A4F3" w14:textId="5D8BD278" w:rsidR="00E76F56" w:rsidRPr="005761B9" w:rsidRDefault="00E76F56" w:rsidP="008D3232">
      <w:pPr>
        <w:pBdr>
          <w:top w:val="single" w:sz="24" w:space="0" w:color="4F81BD" w:themeColor="accent1"/>
          <w:left w:val="single" w:sz="24" w:space="0" w:color="4F81BD" w:themeColor="accent1"/>
          <w:bottom w:val="single" w:sz="24" w:space="0" w:color="4F81BD" w:themeColor="accent1"/>
          <w:right w:val="single" w:sz="24" w:space="0" w:color="4F81BD" w:themeColor="accent1"/>
        </w:pBdr>
        <w:shd w:val="clear" w:color="auto" w:fill="4F81BD" w:themeFill="accent1"/>
        <w:spacing w:after="0"/>
        <w:ind w:firstLine="142"/>
        <w:outlineLvl w:val="0"/>
        <w:rPr>
          <w:rFonts w:ascii="Arial" w:hAnsi="Arial" w:cs="Arial"/>
          <w:caps/>
          <w:color w:val="FFFFFF" w:themeColor="background1"/>
          <w:spacing w:val="15"/>
          <w:sz w:val="22"/>
          <w:szCs w:val="22"/>
        </w:rPr>
      </w:pPr>
      <w:r w:rsidRPr="005761B9">
        <w:rPr>
          <w:rFonts w:ascii="Arial" w:hAnsi="Arial" w:cs="Arial"/>
          <w:caps/>
          <w:color w:val="FFFFFF" w:themeColor="background1"/>
          <w:spacing w:val="15"/>
          <w:sz w:val="22"/>
          <w:szCs w:val="22"/>
        </w:rPr>
        <w:lastRenderedPageBreak/>
        <w:t>training accessed</w:t>
      </w:r>
    </w:p>
    <w:tbl>
      <w:tblPr>
        <w:tblStyle w:val="GridTable1Light"/>
        <w:tblpPr w:leftFromText="180" w:rightFromText="180" w:vertAnchor="page" w:horzAnchor="margin" w:tblpY="1699"/>
        <w:tblW w:w="5000" w:type="pct"/>
        <w:tblLook w:val="04A0" w:firstRow="1" w:lastRow="0" w:firstColumn="1" w:lastColumn="0" w:noHBand="0" w:noVBand="1"/>
      </w:tblPr>
      <w:tblGrid>
        <w:gridCol w:w="3440"/>
        <w:gridCol w:w="1836"/>
        <w:gridCol w:w="1839"/>
        <w:gridCol w:w="1836"/>
        <w:gridCol w:w="1839"/>
      </w:tblGrid>
      <w:tr w:rsidR="005779E3" w:rsidRPr="00601512" w14:paraId="5E1972C1" w14:textId="77777777" w:rsidTr="005779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7FB33A98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851" w:type="pct"/>
          </w:tcPr>
          <w:p w14:paraId="19DBC87D" w14:textId="77777777" w:rsidR="005779E3" w:rsidRPr="00E76F56" w:rsidRDefault="005779E3" w:rsidP="005779E3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GB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>Class teacher</w:t>
            </w:r>
          </w:p>
        </w:tc>
        <w:tc>
          <w:tcPr>
            <w:tcW w:w="852" w:type="pct"/>
          </w:tcPr>
          <w:p w14:paraId="1FA73336" w14:textId="77777777" w:rsidR="005779E3" w:rsidRPr="00E76F56" w:rsidRDefault="005779E3" w:rsidP="005779E3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GB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>TA</w:t>
            </w:r>
          </w:p>
        </w:tc>
        <w:tc>
          <w:tcPr>
            <w:tcW w:w="851" w:type="pct"/>
          </w:tcPr>
          <w:p w14:paraId="6C646340" w14:textId="77777777" w:rsidR="005779E3" w:rsidRPr="00E76F56" w:rsidRDefault="005779E3" w:rsidP="005779E3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en-GB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>TA</w:t>
            </w:r>
            <w:r w:rsidRPr="00E76F56">
              <w:rPr>
                <w:rFonts w:ascii="Arial" w:hAnsi="Arial" w:cs="Arial"/>
                <w:b w:val="0"/>
                <w:sz w:val="24"/>
                <w:szCs w:val="24"/>
                <w:lang w:val="en-GB"/>
              </w:rPr>
              <w:tab/>
            </w:r>
          </w:p>
        </w:tc>
        <w:tc>
          <w:tcPr>
            <w:tcW w:w="852" w:type="pct"/>
          </w:tcPr>
          <w:p w14:paraId="624076C6" w14:textId="77777777" w:rsidR="005779E3" w:rsidRPr="00E76F56" w:rsidRDefault="005779E3" w:rsidP="005779E3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TA</w:t>
            </w:r>
          </w:p>
        </w:tc>
      </w:tr>
      <w:tr w:rsidR="005779E3" w:rsidRPr="00601512" w14:paraId="76ECF55F" w14:textId="77777777" w:rsidTr="005779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11543460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AET Making Sense of Autism</w:t>
            </w:r>
          </w:p>
        </w:tc>
        <w:tc>
          <w:tcPr>
            <w:tcW w:w="851" w:type="pct"/>
          </w:tcPr>
          <w:p w14:paraId="666A0DAE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0D9BBF01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2AFB4755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04EC43AD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E3" w:rsidRPr="00601512" w14:paraId="773A6B89" w14:textId="77777777" w:rsidTr="005779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7B8E402F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AET Good Autism Practice   </w:t>
            </w:r>
          </w:p>
        </w:tc>
        <w:tc>
          <w:tcPr>
            <w:tcW w:w="851" w:type="pct"/>
          </w:tcPr>
          <w:p w14:paraId="1B4142E3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31AFC307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3ED99EBD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3DAB7F2B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E3" w:rsidRPr="00601512" w14:paraId="7DC50F66" w14:textId="77777777" w:rsidTr="005779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173C5B96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AET Autism and Anxiety</w:t>
            </w:r>
          </w:p>
        </w:tc>
        <w:tc>
          <w:tcPr>
            <w:tcW w:w="851" w:type="pct"/>
          </w:tcPr>
          <w:p w14:paraId="019243DE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63423BDE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7EFF9188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2D7F0A90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E3" w:rsidRPr="00601512" w14:paraId="3AA4CA83" w14:textId="77777777" w:rsidTr="005779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0BECBB23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Understanding </w:t>
            </w:r>
            <w:proofErr w:type="spellStart"/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Behaviour</w:t>
            </w:r>
            <w:proofErr w:type="spellEnd"/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 &amp; Completing ABC charts</w:t>
            </w:r>
          </w:p>
        </w:tc>
        <w:tc>
          <w:tcPr>
            <w:tcW w:w="851" w:type="pct"/>
          </w:tcPr>
          <w:p w14:paraId="13D3E397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42CEE256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15CDC5DA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122BF00C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E3" w:rsidRPr="00601512" w14:paraId="0E87DC54" w14:textId="77777777" w:rsidTr="005779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5EF9C85F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Using Visuals to support </w:t>
            </w:r>
          </w:p>
          <w:p w14:paraId="2F88DAFA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students with ASD       </w:t>
            </w:r>
          </w:p>
        </w:tc>
        <w:tc>
          <w:tcPr>
            <w:tcW w:w="851" w:type="pct"/>
          </w:tcPr>
          <w:p w14:paraId="304562F7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70F275C5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209CF0D1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3FCF4B48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E3" w:rsidRPr="00601512" w14:paraId="57CB9566" w14:textId="77777777" w:rsidTr="000A4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0D1C4DD2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Adapting the Curriculum</w:t>
            </w:r>
          </w:p>
        </w:tc>
        <w:tc>
          <w:tcPr>
            <w:tcW w:w="851" w:type="pct"/>
          </w:tcPr>
          <w:p w14:paraId="11E239D3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  <w:shd w:val="clear" w:color="auto" w:fill="D9D9D9" w:themeFill="background1" w:themeFillShade="D9"/>
          </w:tcPr>
          <w:p w14:paraId="2ED10089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  <w:shd w:val="clear" w:color="auto" w:fill="D9D9D9" w:themeFill="background1" w:themeFillShade="D9"/>
          </w:tcPr>
          <w:p w14:paraId="230E5A0B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  <w:shd w:val="clear" w:color="auto" w:fill="D9D9D9" w:themeFill="background1" w:themeFillShade="D9"/>
          </w:tcPr>
          <w:p w14:paraId="78A11C67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E3" w:rsidRPr="00601512" w14:paraId="53071DF4" w14:textId="77777777" w:rsidTr="005779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382F5F2B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Social Narratives                                                               </w:t>
            </w:r>
          </w:p>
        </w:tc>
        <w:tc>
          <w:tcPr>
            <w:tcW w:w="851" w:type="pct"/>
          </w:tcPr>
          <w:p w14:paraId="0C62CACB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450A7CE0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3E6580E1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570E19F8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E3" w:rsidRPr="00601512" w14:paraId="2A5FF203" w14:textId="77777777" w:rsidTr="005779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5314F1D5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 xml:space="preserve">TEACCH </w:t>
            </w: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ab/>
            </w:r>
          </w:p>
        </w:tc>
        <w:tc>
          <w:tcPr>
            <w:tcW w:w="851" w:type="pct"/>
          </w:tcPr>
          <w:p w14:paraId="658E4A33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1EC16DDB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7DA0308A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05731100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E3" w:rsidRPr="00601512" w14:paraId="0DECB84E" w14:textId="77777777" w:rsidTr="000A4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3DD41BBB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E76F56">
              <w:rPr>
                <w:rFonts w:ascii="Arial" w:hAnsi="Arial" w:cs="Arial"/>
                <w:b w:val="0"/>
                <w:sz w:val="24"/>
                <w:szCs w:val="24"/>
              </w:rPr>
              <w:t>TA drop – in</w:t>
            </w:r>
          </w:p>
        </w:tc>
        <w:tc>
          <w:tcPr>
            <w:tcW w:w="851" w:type="pct"/>
            <w:shd w:val="clear" w:color="auto" w:fill="D9D9D9" w:themeFill="background1" w:themeFillShade="D9"/>
          </w:tcPr>
          <w:p w14:paraId="0D38A915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51BB3D6E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173084A6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3B5D860F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9E3" w:rsidRPr="00601512" w14:paraId="431A7F95" w14:textId="77777777" w:rsidTr="005779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</w:tcPr>
          <w:p w14:paraId="4D674D6B" w14:textId="77777777" w:rsidR="005779E3" w:rsidRPr="00E76F56" w:rsidRDefault="005779E3" w:rsidP="005779E3">
            <w:pPr>
              <w:spacing w:after="200" w:line="276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6FA105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Other (please indicate)</w:t>
            </w:r>
          </w:p>
        </w:tc>
        <w:tc>
          <w:tcPr>
            <w:tcW w:w="851" w:type="pct"/>
          </w:tcPr>
          <w:p w14:paraId="0F11EDD9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3DDE477E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pct"/>
          </w:tcPr>
          <w:p w14:paraId="13698651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14:paraId="52528739" w14:textId="77777777" w:rsidR="005779E3" w:rsidRPr="00E76F56" w:rsidRDefault="005779E3" w:rsidP="005779E3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2413" w:rsidRPr="00601512" w14:paraId="61AFC946" w14:textId="77777777" w:rsidTr="005124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pct"/>
            <w:tcBorders>
              <w:right w:val="single" w:sz="4" w:space="0" w:color="FFFFFF" w:themeColor="background1"/>
            </w:tcBorders>
          </w:tcPr>
          <w:p w14:paraId="71B204E3" w14:textId="7E18F9F6" w:rsidR="00512413" w:rsidRPr="00512413" w:rsidRDefault="00512413" w:rsidP="00512413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bookmarkStart w:id="2" w:name="_GoBack"/>
            <w:bookmarkEnd w:id="2"/>
            <w:r>
              <w:rPr>
                <w:rFonts w:ascii="Arial" w:hAnsi="Arial" w:cs="Arial"/>
                <w:sz w:val="24"/>
                <w:szCs w:val="24"/>
              </w:rPr>
              <w:t xml:space="preserve">AST training calendar </w:t>
            </w:r>
            <w:r w:rsidRPr="00512413">
              <w:rPr>
                <w:rFonts w:ascii="Arial" w:hAnsi="Arial" w:cs="Arial"/>
                <w:sz w:val="24"/>
                <w:szCs w:val="24"/>
              </w:rPr>
              <w:t xml:space="preserve">23-24 </w:t>
            </w:r>
          </w:p>
          <w:p w14:paraId="42507A8E" w14:textId="77777777" w:rsidR="00512413" w:rsidRPr="06FA1055" w:rsidRDefault="00512413" w:rsidP="005779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" w:type="pct"/>
            <w:gridSpan w:val="4"/>
            <w:tcBorders>
              <w:left w:val="single" w:sz="4" w:space="0" w:color="FFFFFF" w:themeColor="background1"/>
            </w:tcBorders>
          </w:tcPr>
          <w:p w14:paraId="6413ABB9" w14:textId="683D628D" w:rsidR="00512413" w:rsidRPr="00E76F56" w:rsidRDefault="002947D1" w:rsidP="005779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Pr="002947D1">
                <w:rPr>
                  <w:rStyle w:val="Hyperlink"/>
                  <w:rFonts w:ascii="Arial" w:hAnsi="Arial" w:cs="Arial"/>
                  <w:sz w:val="24"/>
                  <w:szCs w:val="24"/>
                </w:rPr>
                <w:t>here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85D3409" w14:textId="77777777" w:rsidR="0029759F" w:rsidRDefault="0029759F" w:rsidP="06FA1055">
      <w:pPr>
        <w:rPr>
          <w:rFonts w:ascii="Arial" w:hAnsi="Arial" w:cs="Arial"/>
          <w:b/>
          <w:bCs/>
          <w:sz w:val="24"/>
          <w:szCs w:val="24"/>
        </w:rPr>
      </w:pPr>
    </w:p>
    <w:p w14:paraId="1F8140BF" w14:textId="77777777" w:rsidR="00AB6FCE" w:rsidRPr="007A4BFA" w:rsidRDefault="001675F1" w:rsidP="00601512">
      <w:pPr>
        <w:pStyle w:val="Heading1"/>
        <w:spacing w:line="360" w:lineRule="auto"/>
        <w:ind w:right="119" w:firstLine="142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OTHER Available </w:t>
      </w:r>
      <w:r w:rsidR="00AB6FCE" w:rsidRPr="007A4BFA">
        <w:rPr>
          <w:rFonts w:ascii="Arial" w:hAnsi="Arial" w:cs="Arial"/>
          <w:sz w:val="24"/>
          <w:szCs w:val="24"/>
          <w:lang w:val="en-GB"/>
        </w:rPr>
        <w:t xml:space="preserve">support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2431"/>
      </w:tblGrid>
      <w:tr w:rsidR="00C82B54" w14:paraId="13F36882" w14:textId="77777777" w:rsidTr="00C82B54">
        <w:tc>
          <w:tcPr>
            <w:tcW w:w="8359" w:type="dxa"/>
          </w:tcPr>
          <w:p w14:paraId="5E4B38D9" w14:textId="2DF57ABA" w:rsidR="00C82B54" w:rsidRDefault="00C82B54" w:rsidP="00C82B54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>Monthly TA drop in</w:t>
            </w:r>
          </w:p>
        </w:tc>
        <w:bookmarkStart w:id="3" w:name="_MON_1753090612"/>
        <w:bookmarkEnd w:id="3"/>
        <w:tc>
          <w:tcPr>
            <w:tcW w:w="2431" w:type="dxa"/>
          </w:tcPr>
          <w:p w14:paraId="06D0D120" w14:textId="4D661F8F" w:rsidR="00C82B54" w:rsidRDefault="00C82B54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61D587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5.35pt;height:48.55pt" o:ole="">
                  <v:imagedata r:id="rId9" o:title=""/>
                </v:shape>
                <o:OLEObject Type="Embed" ProgID="Word.Document.12" ShapeID="_x0000_i1026" DrawAspect="Icon" ObjectID="_1755592776" r:id="rId10">
                  <o:FieldCodes>\s</o:FieldCodes>
                </o:OLEObject>
              </w:object>
            </w:r>
          </w:p>
        </w:tc>
      </w:tr>
      <w:tr w:rsidR="00C82B54" w14:paraId="19819E74" w14:textId="77777777" w:rsidTr="00C82B54">
        <w:tc>
          <w:tcPr>
            <w:tcW w:w="8359" w:type="dxa"/>
          </w:tcPr>
          <w:p w14:paraId="553A0AAC" w14:textId="24611800" w:rsidR="00C82B54" w:rsidRDefault="00C82B54" w:rsidP="00C82B54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 w:rsidRPr="06FA1055">
              <w:rPr>
                <w:rFonts w:ascii="Arial" w:hAnsi="Arial" w:cs="Arial"/>
                <w:sz w:val="24"/>
                <w:szCs w:val="24"/>
              </w:rPr>
              <w:t xml:space="preserve">AST newsletters </w:t>
            </w:r>
          </w:p>
          <w:p w14:paraId="7BFCF952" w14:textId="77777777" w:rsidR="00C82B54" w:rsidRDefault="00C82B54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</w:p>
        </w:tc>
        <w:bookmarkStart w:id="4" w:name="_MON_1755348179"/>
        <w:bookmarkEnd w:id="4"/>
        <w:tc>
          <w:tcPr>
            <w:tcW w:w="2431" w:type="dxa"/>
          </w:tcPr>
          <w:p w14:paraId="32F5C48A" w14:textId="541753DC" w:rsidR="00C82B54" w:rsidRDefault="00523560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1DF91157">
                <v:shape id="_x0000_i1027" type="#_x0000_t75" style="width:75.35pt;height:49.4pt" o:ole="">
                  <v:imagedata r:id="rId11" o:title=""/>
                </v:shape>
                <o:OLEObject Type="Embed" ProgID="Word.Document.12" ShapeID="_x0000_i1027" DrawAspect="Icon" ObjectID="_1755592777" r:id="rId12">
                  <o:FieldCodes>\s</o:FieldCodes>
                </o:OLEObject>
              </w:object>
            </w:r>
          </w:p>
        </w:tc>
      </w:tr>
      <w:tr w:rsidR="00C82B54" w14:paraId="3757FF93" w14:textId="77777777" w:rsidTr="00C82B54">
        <w:tc>
          <w:tcPr>
            <w:tcW w:w="8359" w:type="dxa"/>
          </w:tcPr>
          <w:p w14:paraId="1CA88416" w14:textId="32E81C4A" w:rsidR="00C82B54" w:rsidRDefault="00C82B54" w:rsidP="00C82B54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Parent c</w:t>
            </w:r>
            <w:r w:rsidRPr="0029759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offee morning</w:t>
            </w:r>
            <w:r w:rsidRPr="06FA105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bookmarkStart w:id="5" w:name="_MON_1753091148"/>
        <w:bookmarkEnd w:id="5"/>
        <w:tc>
          <w:tcPr>
            <w:tcW w:w="2431" w:type="dxa"/>
          </w:tcPr>
          <w:p w14:paraId="07DFFF76" w14:textId="1D3C56B6" w:rsidR="00C82B54" w:rsidRDefault="00627019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2ED73798">
                <v:shape id="_x0000_i1028" type="#_x0000_t75" style="width:75.35pt;height:48.55pt" o:ole="">
                  <v:imagedata r:id="rId13" o:title=""/>
                </v:shape>
                <o:OLEObject Type="Embed" ProgID="Word.Document.12" ShapeID="_x0000_i1028" DrawAspect="Icon" ObjectID="_1755592778" r:id="rId14">
                  <o:FieldCodes>\s</o:FieldCodes>
                </o:OLEObject>
              </w:object>
            </w:r>
          </w:p>
        </w:tc>
      </w:tr>
      <w:tr w:rsidR="00C82B54" w14:paraId="38A5F6B5" w14:textId="77777777" w:rsidTr="00C82B54">
        <w:tc>
          <w:tcPr>
            <w:tcW w:w="8359" w:type="dxa"/>
          </w:tcPr>
          <w:p w14:paraId="45F47C99" w14:textId="798FB429" w:rsidR="00C82B54" w:rsidRDefault="00C82B54" w:rsidP="00C82B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Next Steps for parents with children under 5 </w:t>
            </w:r>
          </w:p>
        </w:tc>
        <w:bookmarkStart w:id="6" w:name="_MON_1755335920"/>
        <w:bookmarkEnd w:id="6"/>
        <w:tc>
          <w:tcPr>
            <w:tcW w:w="2431" w:type="dxa"/>
          </w:tcPr>
          <w:p w14:paraId="4F5CDD63" w14:textId="54B0BBC0" w:rsidR="00C82B54" w:rsidRDefault="00D43629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1B1FA538">
                <v:shape id="_x0000_i1029" type="#_x0000_t75" style="width:75.35pt;height:49.4pt" o:ole="">
                  <v:imagedata r:id="rId15" o:title=""/>
                </v:shape>
                <o:OLEObject Type="Embed" ProgID="Word.Document.12" ShapeID="_x0000_i1029" DrawAspect="Icon" ObjectID="_1755592779" r:id="rId16">
                  <o:FieldCodes>\s</o:FieldCodes>
                </o:OLEObject>
              </w:object>
            </w:r>
          </w:p>
        </w:tc>
      </w:tr>
      <w:tr w:rsidR="00C82B54" w14:paraId="793D41F1" w14:textId="77777777" w:rsidTr="00C82B54">
        <w:tc>
          <w:tcPr>
            <w:tcW w:w="8359" w:type="dxa"/>
          </w:tcPr>
          <w:p w14:paraId="51F64C21" w14:textId="6CDB7CB3" w:rsidR="00C82B54" w:rsidRDefault="00C82B54" w:rsidP="00C82B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Cygnet for parents with children over 5 </w:t>
            </w:r>
          </w:p>
        </w:tc>
        <w:bookmarkStart w:id="7" w:name="_MON_1755336069"/>
        <w:bookmarkEnd w:id="7"/>
        <w:tc>
          <w:tcPr>
            <w:tcW w:w="2431" w:type="dxa"/>
          </w:tcPr>
          <w:p w14:paraId="70D367AD" w14:textId="12DD84CE" w:rsidR="00C82B54" w:rsidRDefault="00865CB2" w:rsidP="008D3232">
            <w:pPr>
              <w:ind w:right="-5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573C7C58">
                <v:shape id="_x0000_i1030" type="#_x0000_t75" style="width:75.35pt;height:49.4pt" o:ole="">
                  <v:imagedata r:id="rId17" o:title=""/>
                </v:shape>
                <o:OLEObject Type="Embed" ProgID="Word.Document.12" ShapeID="_x0000_i1030" DrawAspect="Icon" ObjectID="_1755592780" r:id="rId18">
                  <o:FieldCodes>\s</o:FieldCodes>
                </o:OLEObject>
              </w:object>
            </w:r>
          </w:p>
        </w:tc>
      </w:tr>
    </w:tbl>
    <w:p w14:paraId="117C5171" w14:textId="77777777" w:rsidR="00C82B54" w:rsidRDefault="00C82B54" w:rsidP="008D3232">
      <w:pPr>
        <w:ind w:right="-563"/>
        <w:rPr>
          <w:rFonts w:ascii="Arial" w:hAnsi="Arial" w:cs="Arial"/>
          <w:sz w:val="24"/>
          <w:szCs w:val="24"/>
        </w:rPr>
      </w:pPr>
    </w:p>
    <w:p w14:paraId="6533DB05" w14:textId="192BBC85" w:rsidR="001675F1" w:rsidRPr="008D3232" w:rsidRDefault="00A972AC" w:rsidP="06FA1055">
      <w:pPr>
        <w:spacing w:after="120" w:line="240" w:lineRule="auto"/>
        <w:ind w:right="-705" w:firstLine="284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Email t</w:t>
      </w:r>
      <w:r w:rsidR="001675F1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he completed </w:t>
      </w:r>
      <w:r w:rsidR="14CA225D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Request </w:t>
      </w:r>
      <w:r w:rsidR="6790DAD2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for</w:t>
      </w:r>
      <w:r w:rsidR="0029759F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 Support (</w:t>
      </w:r>
      <w:r w:rsidR="14CA225D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R</w:t>
      </w:r>
      <w:r w:rsidR="0029759F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F</w:t>
      </w:r>
      <w:r w:rsidR="14CA225D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 xml:space="preserve">S) </w:t>
      </w:r>
      <w:r w:rsidR="001675F1" w:rsidRPr="06FA1055"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  <w:t>to:</w:t>
      </w:r>
    </w:p>
    <w:p w14:paraId="0D7A2D88" w14:textId="414E4637" w:rsidR="001675F1" w:rsidRPr="001675F1" w:rsidRDefault="002947D1" w:rsidP="06FA1055">
      <w:pPr>
        <w:spacing w:after="120" w:line="240" w:lineRule="auto"/>
        <w:ind w:right="-563" w:firstLine="284"/>
        <w:rPr>
          <w:rFonts w:ascii="Arial" w:hAnsi="Arial" w:cs="Arial"/>
          <w:color w:val="000000" w:themeColor="text1"/>
          <w:sz w:val="24"/>
          <w:szCs w:val="24"/>
          <w:lang w:val="en-GB"/>
        </w:rPr>
      </w:pPr>
      <w:hyperlink r:id="rId19">
        <w:r w:rsidR="001675F1" w:rsidRPr="06FA1055">
          <w:rPr>
            <w:rStyle w:val="Hyperlink"/>
            <w:rFonts w:ascii="Arial" w:hAnsi="Arial" w:cs="Arial"/>
            <w:b/>
            <w:bCs/>
            <w:sz w:val="24"/>
            <w:szCs w:val="24"/>
            <w:lang w:val="en-GB"/>
          </w:rPr>
          <w:t>AutismSupportTeam@southwark.gov.uk</w:t>
        </w:r>
      </w:hyperlink>
    </w:p>
    <w:p w14:paraId="141216E0" w14:textId="09F6E631" w:rsidR="06FA1055" w:rsidRDefault="06FA1055" w:rsidP="06FA1055">
      <w:pPr>
        <w:spacing w:after="120" w:line="240" w:lineRule="auto"/>
        <w:ind w:right="-563" w:firstLine="284"/>
        <w:rPr>
          <w:rFonts w:ascii="Arial" w:hAnsi="Arial" w:cs="Arial"/>
          <w:b/>
          <w:bCs/>
          <w:color w:val="000000" w:themeColor="text1"/>
          <w:sz w:val="24"/>
          <w:szCs w:val="24"/>
          <w:lang w:val="en-GB"/>
        </w:rPr>
      </w:pPr>
    </w:p>
    <w:p w14:paraId="2331662B" w14:textId="77777777" w:rsidR="001675F1" w:rsidRPr="007A4BFA" w:rsidRDefault="001675F1" w:rsidP="00601512">
      <w:pPr>
        <w:ind w:right="-563" w:firstLine="284"/>
        <w:rPr>
          <w:rFonts w:ascii="Arial" w:hAnsi="Arial" w:cs="Arial"/>
          <w:sz w:val="24"/>
          <w:szCs w:val="24"/>
        </w:rPr>
      </w:pPr>
    </w:p>
    <w:sectPr w:rsidR="001675F1" w:rsidRPr="007A4BFA" w:rsidSect="00601512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2DF5D4" w14:textId="77777777" w:rsidR="00FF7528" w:rsidRDefault="00FF7528" w:rsidP="00DE420B">
      <w:pPr>
        <w:spacing w:before="0" w:after="0" w:line="240" w:lineRule="auto"/>
      </w:pPr>
      <w:r>
        <w:separator/>
      </w:r>
    </w:p>
  </w:endnote>
  <w:endnote w:type="continuationSeparator" w:id="0">
    <w:p w14:paraId="013CABD9" w14:textId="77777777" w:rsidR="00FF7528" w:rsidRDefault="00FF7528" w:rsidP="00DE42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E4B45" w14:textId="461BC503" w:rsidR="00DE420B" w:rsidRPr="00627C7D" w:rsidRDefault="009907D9" w:rsidP="00601512">
    <w:pPr>
      <w:pStyle w:val="Footer"/>
      <w:rPr>
        <w:rFonts w:ascii="Arial" w:hAnsi="Arial" w:cs="Arial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68121F3" wp14:editId="4C57C24C">
          <wp:simplePos x="0" y="0"/>
          <wp:positionH relativeFrom="column">
            <wp:posOffset>5593678</wp:posOffset>
          </wp:positionH>
          <wp:positionV relativeFrom="paragraph">
            <wp:posOffset>3810</wp:posOffset>
          </wp:positionV>
          <wp:extent cx="1582420" cy="562610"/>
          <wp:effectExtent l="0" t="0" r="0" b="8890"/>
          <wp:wrapTight wrapText="bothSides">
            <wp:wrapPolygon edited="0">
              <wp:start x="0" y="0"/>
              <wp:lineTo x="0" y="21210"/>
              <wp:lineTo x="21323" y="21210"/>
              <wp:lineTo x="2132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ET Partner Logo_RGB_Training Part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420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420B" w:rsidRPr="00627C7D">
      <w:rPr>
        <w:rFonts w:ascii="Arial" w:hAnsi="Arial" w:cs="Arial"/>
      </w:rPr>
      <w:t>Strategic Director of Children’</w:t>
    </w:r>
    <w:r w:rsidR="002254F3" w:rsidRPr="00627C7D">
      <w:rPr>
        <w:rFonts w:ascii="Arial" w:hAnsi="Arial" w:cs="Arial"/>
      </w:rPr>
      <w:t>s and Adult Services – David Quirk</w:t>
    </w:r>
    <w:r w:rsidR="0041537A" w:rsidRPr="00627C7D">
      <w:rPr>
        <w:rFonts w:ascii="Arial" w:hAnsi="Arial" w:cs="Arial"/>
      </w:rPr>
      <w:t>e</w:t>
    </w:r>
    <w:r w:rsidR="002254F3" w:rsidRPr="00627C7D">
      <w:rPr>
        <w:rFonts w:ascii="Arial" w:hAnsi="Arial" w:cs="Arial"/>
      </w:rPr>
      <w:t>-Thornton</w:t>
    </w:r>
    <w:r w:rsidR="006A63E5" w:rsidRPr="006A63E5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A9BD1" w14:textId="77777777" w:rsidR="00FF7528" w:rsidRDefault="00FF7528" w:rsidP="00DE420B">
      <w:pPr>
        <w:spacing w:before="0" w:after="0" w:line="240" w:lineRule="auto"/>
      </w:pPr>
      <w:r>
        <w:separator/>
      </w:r>
    </w:p>
  </w:footnote>
  <w:footnote w:type="continuationSeparator" w:id="0">
    <w:p w14:paraId="5C485D3E" w14:textId="77777777" w:rsidR="00FF7528" w:rsidRDefault="00FF7528" w:rsidP="00DE420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D1294" w14:textId="77777777" w:rsidR="00EF7784" w:rsidRDefault="00E76F5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E9C3FDE" wp14:editId="07777777">
          <wp:simplePos x="0" y="0"/>
          <wp:positionH relativeFrom="column">
            <wp:posOffset>-285750</wp:posOffset>
          </wp:positionH>
          <wp:positionV relativeFrom="paragraph">
            <wp:posOffset>-403225</wp:posOffset>
          </wp:positionV>
          <wp:extent cx="664845" cy="44323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AST Logo 19 (no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44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BCC84E5" wp14:editId="07777777">
          <wp:simplePos x="0" y="0"/>
          <wp:positionH relativeFrom="column">
            <wp:posOffset>5716270</wp:posOffset>
          </wp:positionH>
          <wp:positionV relativeFrom="paragraph">
            <wp:posOffset>-457200</wp:posOffset>
          </wp:positionV>
          <wp:extent cx="1096645" cy="524510"/>
          <wp:effectExtent l="0" t="0" r="8255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gB4EnD5a" int2:invalidationBookmarkName="" int2:hashCode="/KOWRdNOOvwpyy" int2:id="sIHGlVCL">
      <int2:state int2:type="AugLoop_Text_Critique" int2:value="Rejected"/>
    </int2:bookmark>
    <int2:bookmark int2:bookmarkName="_Int_6hJDe78C" int2:invalidationBookmarkName="" int2:hashCode="mNR2m1227f5IKY" int2:id="WlHzECMf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33BA4"/>
    <w:multiLevelType w:val="hybridMultilevel"/>
    <w:tmpl w:val="6414A824"/>
    <w:lvl w:ilvl="0" w:tplc="1E982DEE">
      <w:numFmt w:val="bullet"/>
      <w:lvlText w:val=""/>
      <w:lvlJc w:val="left"/>
      <w:pPr>
        <w:ind w:left="-349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FC"/>
    <w:rsid w:val="000743B8"/>
    <w:rsid w:val="0008602E"/>
    <w:rsid w:val="000A4CBF"/>
    <w:rsid w:val="001675F1"/>
    <w:rsid w:val="002254F3"/>
    <w:rsid w:val="002304EE"/>
    <w:rsid w:val="002761F0"/>
    <w:rsid w:val="002947D1"/>
    <w:rsid w:val="0029759F"/>
    <w:rsid w:val="002B66CC"/>
    <w:rsid w:val="002E4F37"/>
    <w:rsid w:val="0041537A"/>
    <w:rsid w:val="00512413"/>
    <w:rsid w:val="00523560"/>
    <w:rsid w:val="00540AC5"/>
    <w:rsid w:val="00563327"/>
    <w:rsid w:val="005761B9"/>
    <w:rsid w:val="005779E3"/>
    <w:rsid w:val="0060114B"/>
    <w:rsid w:val="00601512"/>
    <w:rsid w:val="00627019"/>
    <w:rsid w:val="00627C7D"/>
    <w:rsid w:val="00644418"/>
    <w:rsid w:val="00665365"/>
    <w:rsid w:val="006A63E5"/>
    <w:rsid w:val="006E4D47"/>
    <w:rsid w:val="0075029C"/>
    <w:rsid w:val="00785365"/>
    <w:rsid w:val="007A4BFA"/>
    <w:rsid w:val="00854D20"/>
    <w:rsid w:val="00865CB2"/>
    <w:rsid w:val="008A111E"/>
    <w:rsid w:val="008A66EA"/>
    <w:rsid w:val="008D3232"/>
    <w:rsid w:val="009907D9"/>
    <w:rsid w:val="00995EFF"/>
    <w:rsid w:val="009B2383"/>
    <w:rsid w:val="009B5AFC"/>
    <w:rsid w:val="00A27BCA"/>
    <w:rsid w:val="00A30DB4"/>
    <w:rsid w:val="00A3686D"/>
    <w:rsid w:val="00A972AC"/>
    <w:rsid w:val="00AB6FCE"/>
    <w:rsid w:val="00B5237E"/>
    <w:rsid w:val="00C20797"/>
    <w:rsid w:val="00C82B54"/>
    <w:rsid w:val="00C839CE"/>
    <w:rsid w:val="00CA74D2"/>
    <w:rsid w:val="00CE162A"/>
    <w:rsid w:val="00D43629"/>
    <w:rsid w:val="00D47DBC"/>
    <w:rsid w:val="00D832CA"/>
    <w:rsid w:val="00DE365F"/>
    <w:rsid w:val="00DE420B"/>
    <w:rsid w:val="00DF07F1"/>
    <w:rsid w:val="00E76F56"/>
    <w:rsid w:val="00EE10E4"/>
    <w:rsid w:val="00EF7784"/>
    <w:rsid w:val="00F94671"/>
    <w:rsid w:val="00FF7528"/>
    <w:rsid w:val="03C26F93"/>
    <w:rsid w:val="06FA1055"/>
    <w:rsid w:val="0788D27E"/>
    <w:rsid w:val="087CB859"/>
    <w:rsid w:val="0A1888BA"/>
    <w:rsid w:val="14CA225D"/>
    <w:rsid w:val="1B4EF1F7"/>
    <w:rsid w:val="1E0CCA44"/>
    <w:rsid w:val="2080D1F4"/>
    <w:rsid w:val="27C92F90"/>
    <w:rsid w:val="281B89B5"/>
    <w:rsid w:val="2EC932E8"/>
    <w:rsid w:val="3BD06F2F"/>
    <w:rsid w:val="3E751CF6"/>
    <w:rsid w:val="49DC4285"/>
    <w:rsid w:val="4DCA0AF5"/>
    <w:rsid w:val="536F078E"/>
    <w:rsid w:val="595FA4EA"/>
    <w:rsid w:val="5C2F539A"/>
    <w:rsid w:val="678EFE8B"/>
    <w:rsid w:val="6790DAD2"/>
    <w:rsid w:val="692ACEEC"/>
    <w:rsid w:val="7386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6E9057F"/>
  <w15:docId w15:val="{8F2D9197-0E55-4C28-9FCF-4D160ECE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FC"/>
  </w:style>
  <w:style w:type="paragraph" w:styleId="Heading1">
    <w:name w:val="heading 1"/>
    <w:basedOn w:val="Normal"/>
    <w:next w:val="Normal"/>
    <w:link w:val="Heading1Char"/>
    <w:uiPriority w:val="9"/>
    <w:qFormat/>
    <w:rsid w:val="009B5AF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AF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AFC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AFC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AFC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AFC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AFC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A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A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qFormat/>
    <w:rsid w:val="009B5AF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5AFC"/>
    <w:rPr>
      <w:b/>
      <w:bCs/>
      <w:color w:val="365F91" w:themeColor="accent1" w:themeShade="BF"/>
      <w:sz w:val="16"/>
      <w:szCs w:val="16"/>
    </w:rPr>
  </w:style>
  <w:style w:type="character" w:styleId="Emphasis">
    <w:name w:val="Emphasis"/>
    <w:uiPriority w:val="20"/>
    <w:qFormat/>
    <w:rsid w:val="009B5AFC"/>
    <w:rPr>
      <w:caps/>
      <w:color w:val="243F60" w:themeColor="accent1" w:themeShade="7F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9B5AFC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AFC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AFC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AFC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AF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AFC"/>
    <w:rPr>
      <w:i/>
      <w:iCs/>
      <w:caps/>
      <w:spacing w:val="10"/>
      <w:sz w:val="18"/>
      <w:szCs w:val="18"/>
    </w:rPr>
  </w:style>
  <w:style w:type="character" w:styleId="IntenseEmphasis">
    <w:name w:val="Intense Emphasis"/>
    <w:uiPriority w:val="21"/>
    <w:qFormat/>
    <w:rsid w:val="009B5AFC"/>
    <w:rPr>
      <w:b/>
      <w:bCs/>
      <w:caps/>
      <w:color w:val="243F60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AFC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AFC"/>
    <w:rPr>
      <w:color w:val="4F81BD" w:themeColor="accent1"/>
      <w:sz w:val="24"/>
      <w:szCs w:val="24"/>
    </w:rPr>
  </w:style>
  <w:style w:type="character" w:styleId="IntenseReference">
    <w:name w:val="Intense Reference"/>
    <w:uiPriority w:val="32"/>
    <w:qFormat/>
    <w:rsid w:val="009B5AFC"/>
    <w:rPr>
      <w:b/>
      <w:bCs/>
      <w:i/>
      <w:iCs/>
      <w:caps/>
      <w:color w:val="4F81BD" w:themeColor="accent1"/>
    </w:rPr>
  </w:style>
  <w:style w:type="character" w:styleId="Hyperlink">
    <w:name w:val="Hyperlink"/>
    <w:basedOn w:val="DefaultParagraphFont"/>
    <w:unhideWhenUsed/>
    <w:rPr>
      <w:color w:val="548DD4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9B5AF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Quote">
    <w:name w:val="Quote"/>
    <w:basedOn w:val="Normal"/>
    <w:next w:val="Normal"/>
    <w:link w:val="QuoteChar"/>
    <w:uiPriority w:val="29"/>
    <w:qFormat/>
    <w:rsid w:val="009B5AF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B5AFC"/>
    <w:rPr>
      <w:i/>
      <w:iCs/>
      <w:sz w:val="24"/>
      <w:szCs w:val="24"/>
    </w:rPr>
  </w:style>
  <w:style w:type="character" w:styleId="Strong">
    <w:name w:val="Strong"/>
    <w:uiPriority w:val="22"/>
    <w:qFormat/>
    <w:rsid w:val="009B5AFC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AF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B5AFC"/>
    <w:rPr>
      <w:caps/>
      <w:color w:val="595959" w:themeColor="text1" w:themeTint="A6"/>
      <w:spacing w:val="10"/>
      <w:sz w:val="21"/>
      <w:szCs w:val="21"/>
    </w:rPr>
  </w:style>
  <w:style w:type="character" w:styleId="SubtleEmphasis">
    <w:name w:val="Subtle Emphasis"/>
    <w:uiPriority w:val="19"/>
    <w:qFormat/>
    <w:rsid w:val="009B5AFC"/>
    <w:rPr>
      <w:i/>
      <w:iCs/>
      <w:color w:val="243F60" w:themeColor="accent1" w:themeShade="7F"/>
    </w:rPr>
  </w:style>
  <w:style w:type="character" w:styleId="SubtleReference">
    <w:name w:val="Subtle Reference"/>
    <w:uiPriority w:val="31"/>
    <w:qFormat/>
    <w:rsid w:val="009B5AFC"/>
    <w:rPr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B5AFC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5AFC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AFC"/>
    <w:pPr>
      <w:outlineLvl w:val="9"/>
    </w:pPr>
  </w:style>
  <w:style w:type="table" w:styleId="TableGrid">
    <w:name w:val="Table Grid"/>
    <w:basedOn w:val="TableNormal"/>
    <w:uiPriority w:val="39"/>
    <w:rsid w:val="009B5AF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420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20B"/>
  </w:style>
  <w:style w:type="paragraph" w:styleId="Footer">
    <w:name w:val="footer"/>
    <w:basedOn w:val="Normal"/>
    <w:link w:val="FooterChar"/>
    <w:uiPriority w:val="99"/>
    <w:unhideWhenUsed/>
    <w:rsid w:val="00DE420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20B"/>
  </w:style>
  <w:style w:type="paragraph" w:styleId="BalloonText">
    <w:name w:val="Balloon Text"/>
    <w:basedOn w:val="Normal"/>
    <w:link w:val="BalloonTextChar"/>
    <w:uiPriority w:val="99"/>
    <w:semiHidden/>
    <w:unhideWhenUsed/>
    <w:rsid w:val="002254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F3"/>
    <w:rPr>
      <w:rFonts w:ascii="Tahoma" w:hAnsi="Tahoma" w:cs="Tahoma"/>
      <w:sz w:val="16"/>
      <w:szCs w:val="16"/>
    </w:rPr>
  </w:style>
  <w:style w:type="table" w:styleId="GridTable1Light-Accent1">
    <w:name w:val="Grid Table 1 Light Accent 1"/>
    <w:basedOn w:val="TableNormal"/>
    <w:uiPriority w:val="46"/>
    <w:rsid w:val="00CE162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95EF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xMpBANAX31sBCzPBYT7M2Q6RTDJnPJtw/edit?usp=sharing&amp;ouid=103959771864454859744&amp;rtpof=true&amp;sd=true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4.doc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c58d971cbe1d4fec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hyperlink" Target="mailto:AutismSupportTeam@southwark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mma\AppData\Roaming\Microsoft\Templates\Ion%20design%20(blank).dotx" TargetMode="External"/></Relationships>
</file>

<file path=word/theme/theme1.xml><?xml version="1.0" encoding="utf-8"?>
<a:theme xmlns:a="http://schemas.openxmlformats.org/drawingml/2006/main" name="Io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design (blank).dotx</Template>
  <TotalTime>13</TotalTime>
  <Pages>3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Southwark Council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Dunn</dc:creator>
  <cp:lastModifiedBy>Dunn, Gemma</cp:lastModifiedBy>
  <cp:revision>8</cp:revision>
  <cp:lastPrinted>2015-08-18T08:08:00Z</cp:lastPrinted>
  <dcterms:created xsi:type="dcterms:W3CDTF">2023-09-01T12:36:00Z</dcterms:created>
  <dcterms:modified xsi:type="dcterms:W3CDTF">2023-09-07T10:53:00Z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GrammarlyDocumentId">
    <vt:lpwstr>f9ca870239cf8c76facb00b31be69c3e6205e247a001be027db008bec548ca74</vt:lpwstr>
  </property>
</Properties>
</file>